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545" w:rsidRDefault="00881545">
      <w:r>
        <w:rPr>
          <w:noProof/>
          <w:lang w:eastAsia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60.45pt;margin-top:-46.1pt;width:389.95pt;height:377.25pt;z-index:251658240" strokecolor="#4e6128">
            <v:textbox style="mso-next-textbox:#_x0000_s1026">
              <w:txbxContent>
                <w:p w:rsidR="00881545" w:rsidRDefault="00881545">
                  <w:r w:rsidRPr="00E97396">
                    <w:rPr>
                      <w:noProof/>
                      <w:lang w:eastAsia="hr-HR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0" o:spid="_x0000_i1026" type="#_x0000_t75" alt="BIG.jpg" style="width:431.25pt;height:369.75pt;visibility:visible">
                        <v:imagedata r:id="rId7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hr-HR"/>
        </w:rPr>
        <w:pict>
          <v:shape id="_x0000_s1027" type="#_x0000_t202" style="position:absolute;margin-left:-50.55pt;margin-top:-46.1pt;width:389.95pt;height:377.25pt;z-index:251659264" strokecolor="#4e6128">
            <v:textbox style="mso-next-textbox:#_x0000_s1027">
              <w:txbxContent>
                <w:p w:rsidR="00881545" w:rsidRDefault="00881545" w:rsidP="004E0961">
                  <w:pPr>
                    <w:spacing w:after="0" w:line="240" w:lineRule="auto"/>
                    <w:rPr>
                      <w:b/>
                      <w:i/>
                      <w:sz w:val="32"/>
                      <w:szCs w:val="32"/>
                    </w:rPr>
                  </w:pPr>
                </w:p>
                <w:p w:rsidR="00881545" w:rsidRDefault="00881545" w:rsidP="004E0961">
                  <w:pPr>
                    <w:spacing w:after="0" w:line="240" w:lineRule="auto"/>
                    <w:rPr>
                      <w:b/>
                      <w:i/>
                      <w:sz w:val="28"/>
                      <w:szCs w:val="28"/>
                    </w:rPr>
                  </w:pPr>
                  <w:r w:rsidRPr="00026014">
                    <w:rPr>
                      <w:b/>
                      <w:i/>
                      <w:sz w:val="28"/>
                      <w:szCs w:val="28"/>
                    </w:rPr>
                    <w:t>Prezentacija radova iz projekta: Yes! UK, Y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outh In</w:t>
                  </w:r>
                  <w:r w:rsidRPr="00026014">
                    <w:rPr>
                      <w:b/>
                      <w:i/>
                      <w:sz w:val="28"/>
                      <w:szCs w:val="28"/>
                    </w:rPr>
                    <w:t xml:space="preserve"> A</w:t>
                  </w:r>
                  <w:r>
                    <w:rPr>
                      <w:b/>
                      <w:i/>
                      <w:sz w:val="28"/>
                      <w:szCs w:val="28"/>
                    </w:rPr>
                    <w:t>ction</w:t>
                  </w:r>
                </w:p>
                <w:p w:rsidR="00881545" w:rsidRDefault="00881545" w:rsidP="004E096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članovi </w:t>
                  </w:r>
                  <w:r w:rsidRPr="00026014">
                    <w:rPr>
                      <w:sz w:val="28"/>
                      <w:szCs w:val="28"/>
                    </w:rPr>
                    <w:t>udruge „Panj“</w:t>
                  </w:r>
                  <w:r>
                    <w:rPr>
                      <w:sz w:val="28"/>
                      <w:szCs w:val="28"/>
                    </w:rPr>
                    <w:t>:</w:t>
                  </w:r>
                  <w:r>
                    <w:rPr>
                      <w:sz w:val="28"/>
                      <w:szCs w:val="28"/>
                    </w:rPr>
                    <w:tab/>
                    <w:t>Le</w:t>
                  </w:r>
                  <w:r w:rsidRPr="00026014">
                    <w:rPr>
                      <w:sz w:val="28"/>
                      <w:szCs w:val="28"/>
                    </w:rPr>
                    <w:t xml:space="preserve">on Rokić, 4.b, </w:t>
                  </w:r>
                </w:p>
                <w:p w:rsidR="00881545" w:rsidRDefault="00881545" w:rsidP="004E096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 w:rsidRPr="00026014">
                    <w:rPr>
                      <w:sz w:val="28"/>
                      <w:szCs w:val="28"/>
                    </w:rPr>
                    <w:tab/>
                    <w:t xml:space="preserve">Marko Balen, </w:t>
                  </w:r>
                </w:p>
                <w:p w:rsidR="00881545" w:rsidRDefault="00881545" w:rsidP="00026014">
                  <w:pPr>
                    <w:spacing w:after="0" w:line="240" w:lineRule="auto"/>
                    <w:ind w:left="2124" w:firstLine="708"/>
                    <w:rPr>
                      <w:sz w:val="28"/>
                      <w:szCs w:val="28"/>
                    </w:rPr>
                  </w:pPr>
                  <w:r w:rsidRPr="00026014">
                    <w:rPr>
                      <w:sz w:val="28"/>
                      <w:szCs w:val="28"/>
                    </w:rPr>
                    <w:t xml:space="preserve">Marija Ćorić, </w:t>
                  </w:r>
                  <w:r>
                    <w:rPr>
                      <w:sz w:val="28"/>
                      <w:szCs w:val="28"/>
                    </w:rPr>
                    <w:tab/>
                  </w:r>
                </w:p>
                <w:p w:rsidR="00881545" w:rsidRDefault="00881545" w:rsidP="00026014">
                  <w:pPr>
                    <w:spacing w:after="0" w:line="240" w:lineRule="auto"/>
                    <w:ind w:left="2124" w:firstLine="708"/>
                    <w:rPr>
                      <w:sz w:val="28"/>
                      <w:szCs w:val="28"/>
                    </w:rPr>
                  </w:pPr>
                  <w:r w:rsidRPr="00026014">
                    <w:rPr>
                      <w:sz w:val="28"/>
                      <w:szCs w:val="28"/>
                    </w:rPr>
                    <w:t>Matea Marić,</w:t>
                  </w:r>
                </w:p>
                <w:p w:rsidR="00881545" w:rsidRPr="00026014" w:rsidRDefault="00881545" w:rsidP="00026014">
                  <w:pPr>
                    <w:spacing w:after="0" w:line="240" w:lineRule="auto"/>
                    <w:ind w:left="2124" w:firstLine="708"/>
                    <w:rPr>
                      <w:sz w:val="28"/>
                      <w:szCs w:val="28"/>
                    </w:rPr>
                  </w:pPr>
                  <w:r w:rsidRPr="00026014">
                    <w:rPr>
                      <w:sz w:val="28"/>
                      <w:szCs w:val="28"/>
                    </w:rPr>
                    <w:t>Matej Devčić</w:t>
                  </w:r>
                </w:p>
                <w:p w:rsidR="00881545" w:rsidRDefault="00881545" w:rsidP="004E096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  <w:p w:rsidR="00881545" w:rsidRPr="00026014" w:rsidRDefault="00881545" w:rsidP="004E096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  <w:p w:rsidR="00881545" w:rsidRPr="00026014" w:rsidRDefault="00881545" w:rsidP="004E096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026014">
                    <w:rPr>
                      <w:sz w:val="28"/>
                      <w:szCs w:val="28"/>
                    </w:rPr>
                    <w:t>Voditeljica programa</w:t>
                  </w:r>
                  <w:r>
                    <w:rPr>
                      <w:sz w:val="28"/>
                      <w:szCs w:val="28"/>
                    </w:rPr>
                    <w:t xml:space="preserve">  - Sofija Džakula, 3.a</w:t>
                  </w:r>
                </w:p>
                <w:p w:rsidR="00881545" w:rsidRDefault="00881545" w:rsidP="004E0961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</w:p>
                <w:p w:rsidR="00881545" w:rsidRDefault="00881545" w:rsidP="004E0961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</w:p>
                <w:p w:rsidR="00881545" w:rsidRDefault="00881545" w:rsidP="004E0961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</w:p>
                <w:p w:rsidR="00881545" w:rsidRDefault="00881545" w:rsidP="004E0961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</w:p>
                <w:p w:rsidR="00881545" w:rsidRDefault="00881545" w:rsidP="004E0961">
                  <w:pPr>
                    <w:spacing w:after="0" w:line="240" w:lineRule="auto"/>
                    <w:rPr>
                      <w:szCs w:val="24"/>
                    </w:rPr>
                  </w:pPr>
                </w:p>
                <w:p w:rsidR="00881545" w:rsidRPr="00C4752C" w:rsidRDefault="00881545" w:rsidP="004E0961">
                  <w:pPr>
                    <w:ind w:left="1416" w:firstLine="708"/>
                    <w:rPr>
                      <w:sz w:val="28"/>
                      <w:szCs w:val="28"/>
                    </w:rPr>
                  </w:pPr>
                  <w:r w:rsidRPr="00C4752C">
                    <w:rPr>
                      <w:sz w:val="28"/>
                      <w:szCs w:val="28"/>
                    </w:rPr>
                    <w:t xml:space="preserve">Petrinja, </w:t>
                  </w:r>
                  <w:r>
                    <w:rPr>
                      <w:sz w:val="28"/>
                      <w:szCs w:val="28"/>
                    </w:rPr>
                    <w:t>11</w:t>
                  </w:r>
                  <w:r w:rsidRPr="00C4752C">
                    <w:rPr>
                      <w:sz w:val="28"/>
                      <w:szCs w:val="28"/>
                    </w:rPr>
                    <w:t>. svibanj 2012.</w:t>
                  </w:r>
                </w:p>
              </w:txbxContent>
            </v:textbox>
          </v:shape>
        </w:pict>
      </w:r>
      <w:r>
        <w:t xml:space="preserve">    </w:t>
      </w:r>
    </w:p>
    <w:p w:rsidR="00881545" w:rsidRDefault="00881545"/>
    <w:p w:rsidR="00881545" w:rsidRDefault="00881545">
      <w:r>
        <w:rPr>
          <w:noProof/>
          <w:lang w:eastAsia="hr-HR"/>
        </w:rPr>
        <w:pict>
          <v:shape id="_x0000_s1028" type="#_x0000_t202" style="position:absolute;margin-left:393pt;margin-top:5.75pt;width:329.05pt;height:96.1pt;z-index:251660288;mso-wrap-style:none" filled="f" stroked="f">
            <v:textbox style="mso-next-textbox:#_x0000_s1028;mso-fit-shape-to-text:t">
              <w:txbxContent>
                <w:p w:rsidR="00881545" w:rsidRDefault="00881545">
                  <w: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8" type="#_x0000_t136" style="width:313.5pt;height:75.75pt" fillcolor="yellow">
                        <v:shadow color="#868686"/>
                        <v:textpath style="font-family:&quot;Nightclub BTN&quot;;v-text-kern:t" trim="t" fitpath="t" string="INDUSTRIJA POZITIVE"/>
                      </v:shape>
                    </w:pict>
                  </w:r>
                </w:p>
              </w:txbxContent>
            </v:textbox>
          </v:shape>
        </w:pict>
      </w:r>
    </w:p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>
      <w:r>
        <w:br w:type="page"/>
      </w:r>
    </w:p>
    <w:p w:rsidR="00881545" w:rsidRDefault="00881545" w:rsidP="00B61EB5">
      <w:r>
        <w:rPr>
          <w:noProof/>
          <w:lang w:eastAsia="hr-HR"/>
        </w:rPr>
        <w:pict>
          <v:shape id="_x0000_s1029" type="#_x0000_t202" style="position:absolute;margin-left:360.45pt;margin-top:-46.1pt;width:389.2pt;height:377.25pt;z-index:251661312" strokecolor="#4e6128">
            <v:textbox style="mso-next-textbox:#_x0000_s1029">
              <w:txbxContent>
                <w:p w:rsidR="00881545" w:rsidRDefault="00881545" w:rsidP="00DE0D88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9560D3">
                    <w:rPr>
                      <w:b/>
                      <w:i/>
                      <w:sz w:val="28"/>
                      <w:szCs w:val="28"/>
                    </w:rPr>
                    <w:t xml:space="preserve">Django, Jazz kanon, Zastave </w:t>
                  </w:r>
                  <w:r w:rsidRPr="009560D3">
                    <w:rPr>
                      <w:sz w:val="28"/>
                      <w:szCs w:val="28"/>
                    </w:rPr>
                    <w:t>– u izvedbi školskog zbora</w:t>
                  </w:r>
                </w:p>
                <w:p w:rsidR="00881545" w:rsidRPr="00026014" w:rsidRDefault="00881545" w:rsidP="00DE0D88">
                  <w:pPr>
                    <w:spacing w:after="0" w:line="240" w:lineRule="auto"/>
                    <w:rPr>
                      <w:sz w:val="12"/>
                      <w:szCs w:val="12"/>
                    </w:rPr>
                  </w:pPr>
                </w:p>
                <w:p w:rsidR="00881545" w:rsidRPr="009560D3" w:rsidRDefault="00881545" w:rsidP="00DE0D88">
                  <w:pPr>
                    <w:spacing w:after="0" w:line="240" w:lineRule="auto"/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sz w:val="28"/>
                      <w:szCs w:val="28"/>
                      <w:u w:val="single"/>
                    </w:rPr>
                    <w:t>Članovi zbora pod vodstvom Dore Gazibare, prof.:</w:t>
                  </w:r>
                </w:p>
                <w:p w:rsidR="00881545" w:rsidRPr="00583C03" w:rsidRDefault="00881545" w:rsidP="00DE0D88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83C03">
                    <w:rPr>
                      <w:sz w:val="28"/>
                      <w:szCs w:val="28"/>
                    </w:rPr>
                    <w:t>Patricia Dobrenić, 1.a</w:t>
                  </w:r>
                  <w:r w:rsidRPr="00583C03">
                    <w:rPr>
                      <w:sz w:val="28"/>
                      <w:szCs w:val="28"/>
                    </w:rPr>
                    <w:tab/>
                    <w:t xml:space="preserve">Ana Žarak, 1.a </w:t>
                  </w:r>
                  <w:r w:rsidRPr="00583C03"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83C03">
                    <w:rPr>
                      <w:sz w:val="28"/>
                      <w:szCs w:val="28"/>
                    </w:rPr>
                    <w:t>Stela Čačić, 1.a</w:t>
                  </w:r>
                </w:p>
                <w:p w:rsidR="00881545" w:rsidRPr="00583C03" w:rsidRDefault="00881545" w:rsidP="00DE0D88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83C03">
                    <w:rPr>
                      <w:sz w:val="28"/>
                      <w:szCs w:val="28"/>
                    </w:rPr>
                    <w:t>Marita Kasaić, 1.a</w:t>
                  </w:r>
                  <w:r w:rsidRPr="00583C03"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 w:rsidRPr="00583C03">
                    <w:rPr>
                      <w:sz w:val="28"/>
                      <w:szCs w:val="28"/>
                    </w:rPr>
                    <w:t>Anja Ćelap, 1.a</w:t>
                  </w:r>
                  <w:r w:rsidRPr="00583C03"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83C03">
                    <w:rPr>
                      <w:sz w:val="28"/>
                      <w:szCs w:val="28"/>
                    </w:rPr>
                    <w:t>Mate Miletović, 1.a</w:t>
                  </w:r>
                </w:p>
                <w:p w:rsidR="00881545" w:rsidRDefault="00881545" w:rsidP="00DE0D88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Ivana Kuprešak, 1.b</w:t>
                  </w:r>
                  <w:r>
                    <w:rPr>
                      <w:sz w:val="28"/>
                      <w:szCs w:val="28"/>
                    </w:rPr>
                    <w:tab/>
                  </w:r>
                  <w:r w:rsidRPr="00583C03">
                    <w:rPr>
                      <w:sz w:val="28"/>
                      <w:szCs w:val="28"/>
                    </w:rPr>
                    <w:t>Matea Oroz, 1.a</w:t>
                  </w:r>
                  <w:r w:rsidRPr="00583C03"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83C03">
                    <w:rPr>
                      <w:sz w:val="28"/>
                      <w:szCs w:val="28"/>
                    </w:rPr>
                    <w:t>Dino Harčević, 1.a</w:t>
                  </w:r>
                </w:p>
                <w:p w:rsidR="00881545" w:rsidRDefault="00881545" w:rsidP="00DE0D88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Marija Žarinčić, 1.b</w:t>
                  </w:r>
                  <w:r>
                    <w:rPr>
                      <w:sz w:val="28"/>
                      <w:szCs w:val="28"/>
                    </w:rPr>
                    <w:tab/>
                    <w:t>Ivana Miličić, 1.b</w:t>
                  </w:r>
                  <w:r>
                    <w:rPr>
                      <w:sz w:val="28"/>
                      <w:szCs w:val="28"/>
                    </w:rPr>
                    <w:tab/>
                    <w:t xml:space="preserve"> Katarina Mandić, 1.b</w:t>
                  </w:r>
                </w:p>
                <w:p w:rsidR="00881545" w:rsidRDefault="00881545" w:rsidP="00DE0D88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Tena Lončarević, 1.b</w:t>
                  </w:r>
                  <w:r>
                    <w:rPr>
                      <w:sz w:val="28"/>
                      <w:szCs w:val="28"/>
                    </w:rPr>
                    <w:tab/>
                    <w:t>Marija Bučar, 1.b</w:t>
                  </w:r>
                  <w:r>
                    <w:rPr>
                      <w:sz w:val="28"/>
                      <w:szCs w:val="28"/>
                    </w:rPr>
                    <w:tab/>
                    <w:t xml:space="preserve"> Marina Čančar, 1.b</w:t>
                  </w:r>
                </w:p>
                <w:p w:rsidR="00881545" w:rsidRDefault="00881545" w:rsidP="00DE0D88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Klarić, 1.b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Ines Lučić, 2.a</w:t>
                  </w:r>
                  <w:r>
                    <w:rPr>
                      <w:sz w:val="28"/>
                      <w:szCs w:val="28"/>
                    </w:rPr>
                    <w:tab/>
                    <w:t xml:space="preserve"> Gabrijela Kockar, 1.b</w:t>
                  </w:r>
                </w:p>
                <w:p w:rsidR="00881545" w:rsidRDefault="00881545" w:rsidP="00DE0D88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Fran Komlinović, 1.b</w:t>
                  </w:r>
                  <w:r>
                    <w:rPr>
                      <w:sz w:val="28"/>
                      <w:szCs w:val="28"/>
                    </w:rPr>
                    <w:tab/>
                    <w:t>Kristijan Dević, 2.a</w:t>
                  </w:r>
                  <w:r>
                    <w:rPr>
                      <w:sz w:val="28"/>
                      <w:szCs w:val="28"/>
                    </w:rPr>
                    <w:tab/>
                    <w:t>Danijel Janjanin, 2.a</w:t>
                  </w:r>
                </w:p>
                <w:p w:rsidR="00881545" w:rsidRDefault="00881545" w:rsidP="00DE0D88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Marko Vučković, 2.a</w:t>
                  </w:r>
                  <w:r>
                    <w:rPr>
                      <w:sz w:val="28"/>
                      <w:szCs w:val="28"/>
                    </w:rPr>
                    <w:tab/>
                    <w:t>Antun Herceg, 2.b</w:t>
                  </w:r>
                  <w:r>
                    <w:rPr>
                      <w:sz w:val="28"/>
                      <w:szCs w:val="28"/>
                    </w:rPr>
                    <w:tab/>
                    <w:t>Ilirijana Čajani, 2.b</w:t>
                  </w:r>
                  <w:r>
                    <w:rPr>
                      <w:sz w:val="28"/>
                      <w:szCs w:val="28"/>
                    </w:rPr>
                    <w:tab/>
                  </w:r>
                </w:p>
                <w:p w:rsidR="00881545" w:rsidRDefault="00881545" w:rsidP="007776D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Doris Panežić, 2.b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Josipa Tarnai, 2.b</w:t>
                  </w:r>
                  <w:r>
                    <w:rPr>
                      <w:sz w:val="28"/>
                      <w:szCs w:val="28"/>
                    </w:rPr>
                    <w:tab/>
                    <w:t>Bruno Lončarević, 2.b</w:t>
                  </w:r>
                </w:p>
                <w:p w:rsidR="00881545" w:rsidRDefault="00881545" w:rsidP="007776D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Robert Tonković, 2.b</w:t>
                  </w:r>
                  <w:r>
                    <w:rPr>
                      <w:sz w:val="28"/>
                      <w:szCs w:val="28"/>
                    </w:rPr>
                    <w:tab/>
                    <w:t>Martina Perić, 2.b</w:t>
                  </w:r>
                  <w:r>
                    <w:rPr>
                      <w:sz w:val="28"/>
                      <w:szCs w:val="28"/>
                    </w:rPr>
                    <w:tab/>
                    <w:t>Antonio Marković, 2.b</w:t>
                  </w:r>
                </w:p>
                <w:p w:rsidR="00881545" w:rsidRDefault="00881545" w:rsidP="007776D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Marko Gregurić, 2.b,</w:t>
                  </w:r>
                  <w:r>
                    <w:rPr>
                      <w:sz w:val="28"/>
                      <w:szCs w:val="28"/>
                    </w:rPr>
                    <w:tab/>
                    <w:t>Doris Kajić, 2.b</w:t>
                  </w:r>
                  <w:r>
                    <w:rPr>
                      <w:sz w:val="28"/>
                      <w:szCs w:val="28"/>
                    </w:rPr>
                    <w:tab/>
                    <w:t>Domagoj Režić, 2.b</w:t>
                  </w:r>
                </w:p>
                <w:p w:rsidR="00881545" w:rsidRDefault="00881545" w:rsidP="00026014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Gabrijel Dunđer, 3.a</w:t>
                  </w:r>
                  <w:r>
                    <w:rPr>
                      <w:sz w:val="28"/>
                      <w:szCs w:val="28"/>
                    </w:rPr>
                    <w:tab/>
                    <w:t>Ivan Perić, 3.a</w:t>
                  </w:r>
                  <w:r>
                    <w:rPr>
                      <w:sz w:val="28"/>
                      <w:szCs w:val="28"/>
                    </w:rPr>
                    <w:tab/>
                    <w:t>Andrea Gnjatović, 3.a</w:t>
                  </w:r>
                </w:p>
                <w:p w:rsidR="00881545" w:rsidRDefault="00881545" w:rsidP="007776D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Lana Dangubić, 3.a</w:t>
                  </w:r>
                  <w:r>
                    <w:rPr>
                      <w:sz w:val="28"/>
                      <w:szCs w:val="28"/>
                    </w:rPr>
                    <w:tab/>
                    <w:t>Ivan Kašikić, 3.a</w:t>
                  </w:r>
                  <w:r>
                    <w:rPr>
                      <w:sz w:val="28"/>
                      <w:szCs w:val="28"/>
                    </w:rPr>
                    <w:tab/>
                    <w:t>Lucija Vučičević, 3.a</w:t>
                  </w:r>
                </w:p>
                <w:p w:rsidR="00881545" w:rsidRDefault="00881545" w:rsidP="007776D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Lucija Šuprina, 3.a 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Petra Pendić, 3.a</w:t>
                  </w:r>
                  <w:r>
                    <w:rPr>
                      <w:sz w:val="28"/>
                      <w:szCs w:val="28"/>
                    </w:rPr>
                    <w:tab/>
                    <w:t>Doris Gavranović, 3.b</w:t>
                  </w:r>
                </w:p>
                <w:p w:rsidR="00881545" w:rsidRDefault="00881545" w:rsidP="007776D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Anita Morina, 3.b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Tomislav Milošić,</w:t>
                  </w:r>
                  <w:r>
                    <w:rPr>
                      <w:sz w:val="28"/>
                      <w:szCs w:val="28"/>
                    </w:rPr>
                    <w:tab/>
                    <w:t>3.b Tea Košarić, 3.</w:t>
                  </w:r>
                </w:p>
                <w:p w:rsidR="00881545" w:rsidRDefault="00881545" w:rsidP="007776D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Marija Žarak, 3.b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Lana Posedi, 4.a</w:t>
                  </w:r>
                  <w:r>
                    <w:rPr>
                      <w:sz w:val="28"/>
                      <w:szCs w:val="28"/>
                    </w:rPr>
                    <w:tab/>
                    <w:t>Lucija Davidović, 4.b</w:t>
                  </w:r>
                </w:p>
                <w:p w:rsidR="00881545" w:rsidRDefault="00881545" w:rsidP="007776D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Damjanović, 4.b</w:t>
                  </w:r>
                  <w:r w:rsidRPr="00026014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ab/>
                    <w:t>Emilija Orlić, 4.b</w:t>
                  </w:r>
                  <w:r>
                    <w:rPr>
                      <w:sz w:val="28"/>
                      <w:szCs w:val="28"/>
                    </w:rPr>
                    <w:tab/>
                    <w:t>Lucija Raič, 4.b</w:t>
                  </w:r>
                </w:p>
                <w:p w:rsidR="00881545" w:rsidRDefault="00881545" w:rsidP="00026014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Ana-Marija Draženović, 1.b</w:t>
                  </w:r>
                  <w:r>
                    <w:rPr>
                      <w:sz w:val="28"/>
                      <w:szCs w:val="28"/>
                    </w:rPr>
                    <w:tab/>
                    <w:t>Valentina Mutavdžija, 2.b</w:t>
                  </w:r>
                </w:p>
                <w:p w:rsidR="00881545" w:rsidRDefault="00881545" w:rsidP="00026014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Dorotea Horvatinović, 3.a</w:t>
                  </w:r>
                  <w:r>
                    <w:rPr>
                      <w:sz w:val="28"/>
                      <w:szCs w:val="28"/>
                    </w:rPr>
                    <w:tab/>
                    <w:t>Lucija Golub, 3.b</w:t>
                  </w:r>
                </w:p>
                <w:p w:rsidR="00881545" w:rsidRDefault="00881545" w:rsidP="007776D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lang w:eastAsia="hr-HR"/>
        </w:rPr>
        <w:pict>
          <v:shape id="_x0000_s1030" type="#_x0000_t202" style="position:absolute;margin-left:-49.05pt;margin-top:-45.35pt;width:389.95pt;height:376.5pt;z-index:251662336" strokecolor="#4e6128">
            <v:textbox style="mso-next-textbox:#_x0000_s1030">
              <w:txbxContent>
                <w:p w:rsidR="00881545" w:rsidRDefault="00881545" w:rsidP="009560D3">
                  <w:pPr>
                    <w:spacing w:after="0" w:line="240" w:lineRule="auto"/>
                    <w:ind w:left="709" w:right="-11" w:firstLine="709"/>
                    <w:jc w:val="both"/>
                    <w:rPr>
                      <w:b/>
                      <w:i/>
                      <w:sz w:val="32"/>
                      <w:szCs w:val="32"/>
                    </w:rPr>
                  </w:pPr>
                </w:p>
                <w:p w:rsidR="00881545" w:rsidRDefault="00881545" w:rsidP="009560D3">
                  <w:pPr>
                    <w:spacing w:after="0" w:line="240" w:lineRule="auto"/>
                    <w:ind w:left="709" w:right="-11" w:firstLine="709"/>
                    <w:jc w:val="both"/>
                    <w:rPr>
                      <w:b/>
                      <w:i/>
                      <w:sz w:val="32"/>
                      <w:szCs w:val="32"/>
                    </w:rPr>
                  </w:pPr>
                  <w:r w:rsidRPr="00DE0D88">
                    <w:rPr>
                      <w:b/>
                      <w:i/>
                      <w:sz w:val="32"/>
                      <w:szCs w:val="32"/>
                    </w:rPr>
                    <w:t>Program, 11. svibanj 2012.</w:t>
                  </w:r>
                  <w:r>
                    <w:rPr>
                      <w:b/>
                      <w:i/>
                      <w:sz w:val="32"/>
                      <w:szCs w:val="32"/>
                    </w:rPr>
                    <w:t>u 18.30 sati</w:t>
                  </w:r>
                  <w:r w:rsidRPr="00DE0D88">
                    <w:rPr>
                      <w:b/>
                      <w:i/>
                      <w:sz w:val="32"/>
                      <w:szCs w:val="32"/>
                    </w:rPr>
                    <w:t>:</w:t>
                  </w:r>
                </w:p>
                <w:p w:rsidR="00881545" w:rsidRDefault="00881545" w:rsidP="009560D3">
                  <w:pPr>
                    <w:spacing w:after="0" w:line="240" w:lineRule="auto"/>
                    <w:ind w:right="-13"/>
                    <w:rPr>
                      <w:b/>
                      <w:i/>
                      <w:sz w:val="28"/>
                      <w:szCs w:val="28"/>
                    </w:rPr>
                  </w:pPr>
                </w:p>
                <w:p w:rsidR="00881545" w:rsidRPr="009560D3" w:rsidRDefault="00881545" w:rsidP="009560D3">
                  <w:pPr>
                    <w:spacing w:after="0" w:line="240" w:lineRule="auto"/>
                    <w:ind w:right="-13"/>
                    <w:rPr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Dora Pejačević: Ljubica</w:t>
                  </w:r>
                  <w:r w:rsidRPr="009560D3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- izvođač K</w:t>
                  </w:r>
                  <w:r w:rsidRPr="009560D3">
                    <w:rPr>
                      <w:sz w:val="28"/>
                      <w:szCs w:val="28"/>
                    </w:rPr>
                    <w:t>atarina Mandić, 1.b</w:t>
                  </w:r>
                </w:p>
                <w:p w:rsidR="00881545" w:rsidRPr="009560D3" w:rsidRDefault="00881545" w:rsidP="009560D3">
                  <w:pPr>
                    <w:spacing w:after="0" w:line="240" w:lineRule="auto"/>
                    <w:ind w:right="-13"/>
                    <w:rPr>
                      <w:sz w:val="28"/>
                      <w:szCs w:val="28"/>
                    </w:rPr>
                  </w:pPr>
                  <w:r w:rsidRPr="0024458F">
                    <w:rPr>
                      <w:b/>
                      <w:i/>
                      <w:sz w:val="28"/>
                      <w:szCs w:val="28"/>
                    </w:rPr>
                    <w:t>Heroji ne šute</w:t>
                  </w:r>
                  <w:r>
                    <w:rPr>
                      <w:sz w:val="28"/>
                      <w:szCs w:val="28"/>
                    </w:rPr>
                    <w:t xml:space="preserve"> – autorski tekst</w:t>
                  </w:r>
                  <w:r w:rsidRPr="009560D3">
                    <w:rPr>
                      <w:sz w:val="28"/>
                      <w:szCs w:val="28"/>
                    </w:rPr>
                    <w:t xml:space="preserve"> Tina Glazer, 2.a </w:t>
                  </w:r>
                </w:p>
                <w:p w:rsidR="00881545" w:rsidRPr="009560D3" w:rsidRDefault="00881545" w:rsidP="009560D3">
                  <w:pPr>
                    <w:spacing w:after="0" w:line="240" w:lineRule="auto"/>
                    <w:ind w:right="-13"/>
                    <w:rPr>
                      <w:sz w:val="28"/>
                      <w:szCs w:val="28"/>
                    </w:rPr>
                  </w:pPr>
                  <w:r w:rsidRPr="009560D3">
                    <w:rPr>
                      <w:b/>
                      <w:i/>
                      <w:sz w:val="28"/>
                      <w:szCs w:val="28"/>
                    </w:rPr>
                    <w:t>Šamar (Hladno Pivo), Teške boje (Bare i Majke), Zastave (Parni valjak)</w:t>
                  </w:r>
                  <w:r w:rsidRPr="009560D3">
                    <w:rPr>
                      <w:sz w:val="28"/>
                      <w:szCs w:val="28"/>
                    </w:rPr>
                    <w:t xml:space="preserve"> u izvedbi školskog benda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right="-13"/>
                    <w:rPr>
                      <w:sz w:val="28"/>
                      <w:szCs w:val="28"/>
                    </w:rPr>
                  </w:pPr>
                  <w:r w:rsidRPr="009560D3">
                    <w:rPr>
                      <w:sz w:val="28"/>
                      <w:szCs w:val="28"/>
                      <w:u w:val="single"/>
                    </w:rPr>
                    <w:t>Članovi benda:</w:t>
                  </w:r>
                  <w:r w:rsidRPr="009560D3">
                    <w:rPr>
                      <w:sz w:val="28"/>
                      <w:szCs w:val="28"/>
                    </w:rPr>
                    <w:tab/>
                    <w:t>Gabrijel Dunđer, 3.a - vokal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left="1416" w:right="-13" w:firstLine="708"/>
                    <w:rPr>
                      <w:sz w:val="28"/>
                      <w:szCs w:val="28"/>
                    </w:rPr>
                  </w:pPr>
                  <w:r w:rsidRPr="009560D3">
                    <w:rPr>
                      <w:sz w:val="28"/>
                      <w:szCs w:val="28"/>
                    </w:rPr>
                    <w:t>Fran Komlinović, 1.b – ritam gitara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right="-13"/>
                    <w:rPr>
                      <w:sz w:val="28"/>
                      <w:szCs w:val="28"/>
                    </w:rPr>
                  </w:pPr>
                  <w:r w:rsidRPr="009560D3">
                    <w:rPr>
                      <w:sz w:val="28"/>
                      <w:szCs w:val="28"/>
                    </w:rPr>
                    <w:tab/>
                  </w:r>
                  <w:r w:rsidRPr="009560D3">
                    <w:rPr>
                      <w:sz w:val="28"/>
                      <w:szCs w:val="28"/>
                    </w:rPr>
                    <w:tab/>
                  </w:r>
                  <w:r w:rsidRPr="009560D3">
                    <w:rPr>
                      <w:sz w:val="28"/>
                      <w:szCs w:val="28"/>
                    </w:rPr>
                    <w:tab/>
                    <w:t>Mate Miletović, 1.a - bubnjevi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right="-13"/>
                    <w:rPr>
                      <w:sz w:val="28"/>
                      <w:szCs w:val="28"/>
                    </w:rPr>
                  </w:pPr>
                  <w:r w:rsidRPr="009560D3">
                    <w:rPr>
                      <w:sz w:val="28"/>
                      <w:szCs w:val="28"/>
                    </w:rPr>
                    <w:tab/>
                  </w:r>
                  <w:r w:rsidRPr="009560D3">
                    <w:rPr>
                      <w:sz w:val="28"/>
                      <w:szCs w:val="28"/>
                    </w:rPr>
                    <w:tab/>
                  </w:r>
                  <w:r w:rsidRPr="009560D3">
                    <w:rPr>
                      <w:sz w:val="28"/>
                      <w:szCs w:val="28"/>
                    </w:rPr>
                    <w:tab/>
                    <w:t>Dino Harčević, 1.a - bas gitara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left="1416" w:right="-13" w:firstLine="708"/>
                    <w:rPr>
                      <w:sz w:val="28"/>
                      <w:szCs w:val="28"/>
                    </w:rPr>
                  </w:pPr>
                  <w:r w:rsidRPr="009560D3">
                    <w:rPr>
                      <w:sz w:val="28"/>
                      <w:szCs w:val="28"/>
                    </w:rPr>
                    <w:t>Teo Kolić (OŠ D. Tadijanovića) - gitara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right="-13"/>
                    <w:jc w:val="both"/>
                    <w:rPr>
                      <w:sz w:val="28"/>
                      <w:szCs w:val="28"/>
                    </w:rPr>
                  </w:pPr>
                  <w:r w:rsidRPr="009560D3">
                    <w:rPr>
                      <w:b/>
                      <w:i/>
                      <w:sz w:val="28"/>
                      <w:szCs w:val="28"/>
                    </w:rPr>
                    <w:t>Dear Mr. President (Pink)</w:t>
                  </w:r>
                  <w:r w:rsidRPr="009560D3">
                    <w:rPr>
                      <w:sz w:val="28"/>
                      <w:szCs w:val="28"/>
                    </w:rPr>
                    <w:t xml:space="preserve"> u izvedbi vokalno-instrumentalnog dueta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right="-13"/>
                    <w:jc w:val="both"/>
                    <w:rPr>
                      <w:sz w:val="28"/>
                      <w:szCs w:val="28"/>
                    </w:rPr>
                  </w:pPr>
                  <w:r w:rsidRPr="009560D3">
                    <w:rPr>
                      <w:sz w:val="28"/>
                      <w:szCs w:val="28"/>
                      <w:u w:val="single"/>
                    </w:rPr>
                    <w:t>Duet:</w:t>
                  </w:r>
                  <w:r w:rsidRPr="009560D3"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 w:rsidRPr="009560D3">
                    <w:rPr>
                      <w:sz w:val="28"/>
                      <w:szCs w:val="28"/>
                    </w:rPr>
                    <w:t>- Patricia Dobrenić, 1.a - vokal</w:t>
                  </w:r>
                </w:p>
                <w:p w:rsidR="00881545" w:rsidRPr="009560D3" w:rsidRDefault="00881545" w:rsidP="009560D3">
                  <w:pPr>
                    <w:spacing w:after="0" w:line="240" w:lineRule="auto"/>
                    <w:ind w:left="708" w:right="-13" w:firstLine="708"/>
                    <w:jc w:val="both"/>
                    <w:rPr>
                      <w:sz w:val="28"/>
                      <w:szCs w:val="28"/>
                    </w:rPr>
                  </w:pPr>
                  <w:r w:rsidRPr="009560D3">
                    <w:rPr>
                      <w:sz w:val="28"/>
                      <w:szCs w:val="28"/>
                    </w:rPr>
                    <w:t>- Marita Kasaić, 1.a - akustična gitara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right="-13"/>
                    <w:jc w:val="both"/>
                    <w:rPr>
                      <w:sz w:val="28"/>
                      <w:szCs w:val="28"/>
                    </w:rPr>
                  </w:pPr>
                  <w:r w:rsidRPr="009560D3">
                    <w:rPr>
                      <w:b/>
                      <w:i/>
                      <w:sz w:val="28"/>
                      <w:szCs w:val="28"/>
                    </w:rPr>
                    <w:t>Imagine (The Beatles)</w:t>
                  </w:r>
                  <w:r w:rsidRPr="009560D3">
                    <w:rPr>
                      <w:sz w:val="28"/>
                      <w:szCs w:val="28"/>
                    </w:rPr>
                    <w:t xml:space="preserve"> u izvedbi vokalno-instrumentalnog tria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right="-13"/>
                    <w:jc w:val="both"/>
                    <w:rPr>
                      <w:sz w:val="28"/>
                      <w:szCs w:val="28"/>
                    </w:rPr>
                  </w:pPr>
                  <w:r w:rsidRPr="009560D3">
                    <w:rPr>
                      <w:sz w:val="28"/>
                      <w:szCs w:val="28"/>
                      <w:u w:val="single"/>
                    </w:rPr>
                    <w:t>Trio:</w:t>
                  </w:r>
                  <w:r w:rsidRPr="009560D3"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 w:rsidRPr="009560D3">
                    <w:rPr>
                      <w:sz w:val="28"/>
                      <w:szCs w:val="28"/>
                    </w:rPr>
                    <w:t>- Tena Lončarević, 1.b - vokal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right="-13"/>
                    <w:jc w:val="both"/>
                    <w:rPr>
                      <w:sz w:val="28"/>
                      <w:szCs w:val="28"/>
                    </w:rPr>
                  </w:pPr>
                  <w:r w:rsidRPr="009560D3">
                    <w:rPr>
                      <w:sz w:val="28"/>
                      <w:szCs w:val="28"/>
                    </w:rPr>
                    <w:tab/>
                  </w:r>
                  <w:r w:rsidRPr="009560D3">
                    <w:rPr>
                      <w:sz w:val="28"/>
                      <w:szCs w:val="28"/>
                    </w:rPr>
                    <w:tab/>
                    <w:t>- Marija Bučar, 1.b - gitara</w:t>
                  </w:r>
                </w:p>
                <w:p w:rsidR="00881545" w:rsidRPr="009560D3" w:rsidRDefault="00881545" w:rsidP="00DE0D88">
                  <w:pPr>
                    <w:spacing w:after="0" w:line="240" w:lineRule="auto"/>
                    <w:ind w:right="-13"/>
                    <w:jc w:val="both"/>
                    <w:rPr>
                      <w:sz w:val="28"/>
                      <w:szCs w:val="28"/>
                    </w:rPr>
                  </w:pPr>
                  <w:r w:rsidRPr="009560D3">
                    <w:rPr>
                      <w:sz w:val="28"/>
                      <w:szCs w:val="28"/>
                    </w:rPr>
                    <w:tab/>
                  </w:r>
                  <w:r w:rsidRPr="009560D3">
                    <w:rPr>
                      <w:sz w:val="28"/>
                      <w:szCs w:val="28"/>
                    </w:rPr>
                    <w:tab/>
                    <w:t>- Katarina Mandić, 1.b - klavir</w:t>
                  </w:r>
                </w:p>
              </w:txbxContent>
            </v:textbox>
          </v:shape>
        </w:pict>
      </w:r>
    </w:p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/>
    <w:p w:rsidR="00881545" w:rsidRDefault="00881545">
      <w:r>
        <w:br w:type="page"/>
      </w:r>
    </w:p>
    <w:sectPr w:rsidR="00881545" w:rsidSect="00823C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545" w:rsidRDefault="00881545" w:rsidP="00823C60">
      <w:pPr>
        <w:spacing w:after="0" w:line="240" w:lineRule="auto"/>
      </w:pPr>
      <w:r>
        <w:separator/>
      </w:r>
    </w:p>
  </w:endnote>
  <w:endnote w:type="continuationSeparator" w:id="0">
    <w:p w:rsidR="00881545" w:rsidRDefault="00881545" w:rsidP="00823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ightclub BT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545" w:rsidRDefault="00881545" w:rsidP="00823C60">
      <w:pPr>
        <w:spacing w:after="0" w:line="240" w:lineRule="auto"/>
      </w:pPr>
      <w:r>
        <w:separator/>
      </w:r>
    </w:p>
  </w:footnote>
  <w:footnote w:type="continuationSeparator" w:id="0">
    <w:p w:rsidR="00881545" w:rsidRDefault="00881545" w:rsidP="00823C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9225D"/>
    <w:multiLevelType w:val="hybridMultilevel"/>
    <w:tmpl w:val="1F568B70"/>
    <w:lvl w:ilvl="0" w:tplc="8AF4478C">
      <w:start w:val="11"/>
      <w:numFmt w:val="bullet"/>
      <w:lvlText w:val="-"/>
      <w:lvlJc w:val="left"/>
      <w:pPr>
        <w:ind w:left="3276" w:hanging="360"/>
      </w:pPr>
      <w:rPr>
        <w:rFonts w:ascii="Nightclub BTN" w:eastAsia="Times New Roman" w:hAnsi="Nightclub BTN" w:hint="default"/>
      </w:rPr>
    </w:lvl>
    <w:lvl w:ilvl="1" w:tplc="041A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316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9036" w:hanging="360"/>
      </w:pPr>
      <w:rPr>
        <w:rFonts w:ascii="Wingdings" w:hAnsi="Wingdings" w:hint="default"/>
      </w:rPr>
    </w:lvl>
  </w:abstractNum>
  <w:abstractNum w:abstractNumId="1">
    <w:nsid w:val="5E0E7E13"/>
    <w:multiLevelType w:val="hybridMultilevel"/>
    <w:tmpl w:val="A0F8D99A"/>
    <w:lvl w:ilvl="0" w:tplc="07F0FBF6"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3C60"/>
    <w:rsid w:val="00026014"/>
    <w:rsid w:val="00057183"/>
    <w:rsid w:val="000C28EC"/>
    <w:rsid w:val="00101B61"/>
    <w:rsid w:val="00115B48"/>
    <w:rsid w:val="00124F03"/>
    <w:rsid w:val="00153350"/>
    <w:rsid w:val="00160FF2"/>
    <w:rsid w:val="0016613C"/>
    <w:rsid w:val="001C65A6"/>
    <w:rsid w:val="0024458F"/>
    <w:rsid w:val="00284F35"/>
    <w:rsid w:val="00315821"/>
    <w:rsid w:val="00341858"/>
    <w:rsid w:val="00367D79"/>
    <w:rsid w:val="003B1311"/>
    <w:rsid w:val="003B1E2F"/>
    <w:rsid w:val="003C5B81"/>
    <w:rsid w:val="004E0961"/>
    <w:rsid w:val="005431CB"/>
    <w:rsid w:val="00583C03"/>
    <w:rsid w:val="006B515B"/>
    <w:rsid w:val="00751647"/>
    <w:rsid w:val="00757E89"/>
    <w:rsid w:val="007776D1"/>
    <w:rsid w:val="007C75EA"/>
    <w:rsid w:val="007E2A47"/>
    <w:rsid w:val="007F2539"/>
    <w:rsid w:val="00823C60"/>
    <w:rsid w:val="00881545"/>
    <w:rsid w:val="00887B09"/>
    <w:rsid w:val="00914A9C"/>
    <w:rsid w:val="00940DC1"/>
    <w:rsid w:val="00947E50"/>
    <w:rsid w:val="009560D3"/>
    <w:rsid w:val="00973FDF"/>
    <w:rsid w:val="00990F90"/>
    <w:rsid w:val="009B6615"/>
    <w:rsid w:val="009F3E5F"/>
    <w:rsid w:val="00A401B5"/>
    <w:rsid w:val="00B61EB5"/>
    <w:rsid w:val="00BD5DB3"/>
    <w:rsid w:val="00C4752C"/>
    <w:rsid w:val="00CA4369"/>
    <w:rsid w:val="00D106A5"/>
    <w:rsid w:val="00D76A4A"/>
    <w:rsid w:val="00DE0D88"/>
    <w:rsid w:val="00E01023"/>
    <w:rsid w:val="00E20EEA"/>
    <w:rsid w:val="00E97396"/>
    <w:rsid w:val="00ED19EB"/>
    <w:rsid w:val="00EF6E34"/>
    <w:rsid w:val="00F32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5E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C75EA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23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23C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823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23C6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23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23C60"/>
    <w:rPr>
      <w:rFonts w:cs="Times New Roman"/>
    </w:rPr>
  </w:style>
  <w:style w:type="paragraph" w:styleId="ListParagraph">
    <w:name w:val="List Paragraph"/>
    <w:basedOn w:val="Normal"/>
    <w:uiPriority w:val="99"/>
    <w:qFormat/>
    <w:rsid w:val="00101B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2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</TotalTime>
  <Pages>3</Pages>
  <Words>5</Words>
  <Characters>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Orlic</dc:creator>
  <cp:keywords/>
  <dc:description/>
  <cp:lastModifiedBy>Vesna</cp:lastModifiedBy>
  <cp:revision>5</cp:revision>
  <cp:lastPrinted>2012-05-10T14:38:00Z</cp:lastPrinted>
  <dcterms:created xsi:type="dcterms:W3CDTF">2012-05-10T12:59:00Z</dcterms:created>
  <dcterms:modified xsi:type="dcterms:W3CDTF">2012-05-14T13:59:00Z</dcterms:modified>
</cp:coreProperties>
</file>